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D60" w:rsidRDefault="008C2E6D" w:rsidP="007A7D60">
      <w:pPr>
        <w:spacing w:after="0"/>
        <w:rPr>
          <w:sz w:val="28"/>
          <w:szCs w:val="28"/>
        </w:rPr>
      </w:pPr>
      <w:bookmarkStart w:id="0" w:name="_GoBack"/>
      <w:bookmarkEnd w:id="0"/>
      <w:r>
        <w:rPr>
          <w:b/>
          <w:sz w:val="36"/>
          <w:szCs w:val="36"/>
        </w:rPr>
        <w:t>Formblatt Klimaverträglichkeitsprüfung</w:t>
      </w:r>
      <w:r w:rsidR="007A7D60">
        <w:rPr>
          <w:b/>
          <w:sz w:val="36"/>
          <w:szCs w:val="36"/>
        </w:rPr>
        <w:tab/>
      </w:r>
    </w:p>
    <w:p w:rsidR="007A7D60" w:rsidRPr="005F0875" w:rsidRDefault="007A7D60" w:rsidP="007A7D60">
      <w:pPr>
        <w:spacing w:after="0"/>
      </w:pPr>
      <w:r w:rsidRPr="005F0875">
        <w:t>Anlage zum Antrag auf Gewährung einer Finanzierung</w:t>
      </w:r>
      <w:r w:rsidR="00395708">
        <w:t xml:space="preserve"> nach </w:t>
      </w:r>
      <w:proofErr w:type="spellStart"/>
      <w:r w:rsidR="00395708">
        <w:t>VwV</w:t>
      </w:r>
      <w:proofErr w:type="spellEnd"/>
      <w:r w:rsidR="00395708">
        <w:t xml:space="preserve"> EFRE-</w:t>
      </w:r>
      <w:proofErr w:type="spellStart"/>
      <w:r w:rsidR="00395708">
        <w:t>Infra</w:t>
      </w:r>
      <w:proofErr w:type="spellEnd"/>
      <w:r w:rsidR="00395708">
        <w:t xml:space="preserve"> 2021</w:t>
      </w:r>
    </w:p>
    <w:p w:rsidR="007A7D60" w:rsidRPr="005F0875" w:rsidRDefault="007A7D60" w:rsidP="007A7D60">
      <w:pPr>
        <w:spacing w:after="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261"/>
        <w:gridCol w:w="5801"/>
      </w:tblGrid>
      <w:tr w:rsidR="00395708" w:rsidRPr="00340743" w:rsidTr="00340743"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0743" w:rsidRPr="00340743" w:rsidRDefault="00340743" w:rsidP="007A7D60">
            <w:pPr>
              <w:rPr>
                <w:sz w:val="20"/>
                <w:szCs w:val="20"/>
              </w:rPr>
            </w:pPr>
            <w:r w:rsidRPr="00340743">
              <w:rPr>
                <w:sz w:val="20"/>
                <w:szCs w:val="20"/>
              </w:rPr>
              <w:t>Antragsteller:</w:t>
            </w:r>
          </w:p>
        </w:tc>
        <w:tc>
          <w:tcPr>
            <w:tcW w:w="5801" w:type="dxa"/>
            <w:tcBorders>
              <w:left w:val="single" w:sz="4" w:space="0" w:color="auto"/>
              <w:bottom w:val="single" w:sz="4" w:space="0" w:color="auto"/>
            </w:tcBorders>
          </w:tcPr>
          <w:p w:rsidR="00395708" w:rsidRPr="00340743" w:rsidRDefault="00340743" w:rsidP="007A7D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  <w:p w:rsidR="00340743" w:rsidRPr="00340743" w:rsidRDefault="00340743" w:rsidP="007A7D60">
            <w:pPr>
              <w:rPr>
                <w:sz w:val="20"/>
                <w:szCs w:val="20"/>
              </w:rPr>
            </w:pPr>
          </w:p>
        </w:tc>
      </w:tr>
      <w:tr w:rsidR="00340743" w:rsidRPr="00340743" w:rsidTr="003407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340743" w:rsidRPr="00340743" w:rsidRDefault="00340743" w:rsidP="007A7D60">
            <w:pPr>
              <w:rPr>
                <w:sz w:val="10"/>
                <w:szCs w:val="10"/>
              </w:rPr>
            </w:pPr>
          </w:p>
        </w:tc>
        <w:tc>
          <w:tcPr>
            <w:tcW w:w="5801" w:type="dxa"/>
            <w:tcBorders>
              <w:left w:val="nil"/>
              <w:bottom w:val="single" w:sz="4" w:space="0" w:color="auto"/>
              <w:right w:val="nil"/>
            </w:tcBorders>
          </w:tcPr>
          <w:p w:rsidR="00340743" w:rsidRPr="00340743" w:rsidRDefault="00340743" w:rsidP="007A7D60">
            <w:pPr>
              <w:rPr>
                <w:sz w:val="10"/>
                <w:szCs w:val="10"/>
              </w:rPr>
            </w:pPr>
          </w:p>
        </w:tc>
      </w:tr>
      <w:tr w:rsidR="00340743" w:rsidRPr="00340743" w:rsidTr="00340743"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0743" w:rsidRPr="00340743" w:rsidRDefault="00340743" w:rsidP="00340743">
            <w:pPr>
              <w:rPr>
                <w:sz w:val="20"/>
                <w:szCs w:val="20"/>
              </w:rPr>
            </w:pPr>
            <w:r w:rsidRPr="00340743">
              <w:rPr>
                <w:sz w:val="20"/>
                <w:szCs w:val="20"/>
              </w:rPr>
              <w:t>Maßnahme</w:t>
            </w:r>
          </w:p>
        </w:tc>
        <w:tc>
          <w:tcPr>
            <w:tcW w:w="5801" w:type="dxa"/>
            <w:tcBorders>
              <w:left w:val="single" w:sz="4" w:space="0" w:color="auto"/>
              <w:bottom w:val="single" w:sz="4" w:space="0" w:color="auto"/>
            </w:tcBorders>
          </w:tcPr>
          <w:p w:rsidR="00340743" w:rsidRPr="00340743" w:rsidRDefault="00340743" w:rsidP="00340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:rsidR="00340743" w:rsidRPr="00340743" w:rsidRDefault="00340743" w:rsidP="00340743">
            <w:pPr>
              <w:rPr>
                <w:sz w:val="20"/>
                <w:szCs w:val="20"/>
              </w:rPr>
            </w:pPr>
          </w:p>
        </w:tc>
      </w:tr>
      <w:tr w:rsidR="00340743" w:rsidRPr="00340743" w:rsidTr="003407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340743" w:rsidRPr="00340743" w:rsidRDefault="00340743" w:rsidP="00340743">
            <w:pPr>
              <w:rPr>
                <w:sz w:val="10"/>
                <w:szCs w:val="10"/>
              </w:rPr>
            </w:pPr>
          </w:p>
        </w:tc>
        <w:tc>
          <w:tcPr>
            <w:tcW w:w="5801" w:type="dxa"/>
            <w:tcBorders>
              <w:left w:val="nil"/>
              <w:bottom w:val="single" w:sz="4" w:space="0" w:color="auto"/>
              <w:right w:val="nil"/>
            </w:tcBorders>
          </w:tcPr>
          <w:p w:rsidR="00340743" w:rsidRPr="00340743" w:rsidRDefault="00340743" w:rsidP="00340743">
            <w:pPr>
              <w:rPr>
                <w:sz w:val="10"/>
                <w:szCs w:val="10"/>
              </w:rPr>
            </w:pPr>
          </w:p>
        </w:tc>
      </w:tr>
      <w:tr w:rsidR="00340743" w:rsidRPr="00340743" w:rsidTr="00340743"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0743" w:rsidRPr="00340743" w:rsidRDefault="00340743" w:rsidP="00340743">
            <w:pPr>
              <w:rPr>
                <w:sz w:val="20"/>
                <w:szCs w:val="20"/>
              </w:rPr>
            </w:pPr>
            <w:r w:rsidRPr="00340743">
              <w:rPr>
                <w:sz w:val="20"/>
                <w:szCs w:val="20"/>
              </w:rPr>
              <w:t>Datum des Antrages</w:t>
            </w:r>
          </w:p>
        </w:tc>
        <w:tc>
          <w:tcPr>
            <w:tcW w:w="5801" w:type="dxa"/>
            <w:tcBorders>
              <w:left w:val="single" w:sz="4" w:space="0" w:color="auto"/>
            </w:tcBorders>
          </w:tcPr>
          <w:p w:rsidR="00340743" w:rsidRPr="00340743" w:rsidRDefault="00340743" w:rsidP="00340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 w:rsidR="003F10A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:rsidR="00340743" w:rsidRPr="00340743" w:rsidRDefault="00340743" w:rsidP="00340743">
            <w:pPr>
              <w:rPr>
                <w:sz w:val="20"/>
                <w:szCs w:val="20"/>
              </w:rPr>
            </w:pPr>
          </w:p>
        </w:tc>
      </w:tr>
    </w:tbl>
    <w:p w:rsidR="00395708" w:rsidRDefault="00395708" w:rsidP="007A7D60">
      <w:pPr>
        <w:spacing w:after="0"/>
      </w:pPr>
    </w:p>
    <w:p w:rsidR="007A7D60" w:rsidRPr="005F0875" w:rsidRDefault="00340743" w:rsidP="007A7D60">
      <w:pPr>
        <w:pStyle w:val="Listenabsatz"/>
        <w:numPr>
          <w:ilvl w:val="0"/>
          <w:numId w:val="1"/>
        </w:numPr>
        <w:spacing w:after="0"/>
        <w:ind w:left="284" w:hanging="284"/>
        <w:rPr>
          <w:b/>
        </w:rPr>
      </w:pPr>
      <w:r>
        <w:rPr>
          <w:b/>
        </w:rPr>
        <w:t>Energieeffizienz und Klimaneutralität</w:t>
      </w:r>
    </w:p>
    <w:p w:rsidR="007A7D60" w:rsidRDefault="007A7D60" w:rsidP="007A7D60">
      <w:pPr>
        <w:spacing w:after="0"/>
      </w:pPr>
    </w:p>
    <w:p w:rsidR="00340743" w:rsidRPr="003F10A9" w:rsidRDefault="00C02579" w:rsidP="007C0005">
      <w:pPr>
        <w:spacing w:after="120"/>
        <w:rPr>
          <w:sz w:val="20"/>
          <w:szCs w:val="20"/>
        </w:rPr>
      </w:pPr>
      <w:r w:rsidRPr="003F10A9">
        <w:rPr>
          <w:sz w:val="20"/>
          <w:szCs w:val="20"/>
        </w:rPr>
        <w:t>1. Energieeffizienz an erster Stelle:</w:t>
      </w:r>
    </w:p>
    <w:p w:rsidR="00A72F04" w:rsidRPr="001853C9" w:rsidRDefault="00A72F04" w:rsidP="007A7D60">
      <w:pPr>
        <w:spacing w:after="0"/>
        <w:rPr>
          <w:sz w:val="20"/>
          <w:szCs w:val="20"/>
        </w:rPr>
      </w:pPr>
      <w:r w:rsidRPr="001853C9">
        <w:rPr>
          <w:sz w:val="20"/>
          <w:szCs w:val="20"/>
        </w:rPr>
        <w:t>folgende effizienzsteigernden Maßnahmen werden umgesetzt: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6"/>
        <w:gridCol w:w="2251"/>
        <w:gridCol w:w="2300"/>
        <w:gridCol w:w="2265"/>
      </w:tblGrid>
      <w:tr w:rsidR="007A7D60" w:rsidRPr="001853C9" w:rsidTr="006C3F5E">
        <w:tc>
          <w:tcPr>
            <w:tcW w:w="2246" w:type="dxa"/>
          </w:tcPr>
          <w:p w:rsidR="007A7D60" w:rsidRPr="001853C9" w:rsidRDefault="00A72F04" w:rsidP="007A7D60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t>Energieversorgung</w:t>
            </w:r>
          </w:p>
        </w:tc>
        <w:tc>
          <w:tcPr>
            <w:tcW w:w="2251" w:type="dxa"/>
          </w:tcPr>
          <w:p w:rsidR="007A7D60" w:rsidRPr="001853C9" w:rsidRDefault="007A7D60" w:rsidP="007A7D60">
            <w:pPr>
              <w:pStyle w:val="Listenabsatz"/>
              <w:ind w:left="0"/>
              <w:rPr>
                <w:sz w:val="20"/>
                <w:szCs w:val="20"/>
              </w:rPr>
            </w:pPr>
          </w:p>
        </w:tc>
        <w:tc>
          <w:tcPr>
            <w:tcW w:w="2300" w:type="dxa"/>
          </w:tcPr>
          <w:p w:rsidR="007A7D60" w:rsidRPr="001853C9" w:rsidRDefault="007A7D60" w:rsidP="005F0875">
            <w:pPr>
              <w:pStyle w:val="Listenabsatz"/>
              <w:ind w:left="319" w:hanging="319"/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:rsidR="007A7D60" w:rsidRPr="001853C9" w:rsidRDefault="006C3F5E" w:rsidP="007A7D60">
            <w:pPr>
              <w:pStyle w:val="Listenabsatz"/>
              <w:ind w:left="321" w:hanging="3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weitere Maßnahmen</w:t>
            </w:r>
          </w:p>
        </w:tc>
      </w:tr>
      <w:tr w:rsidR="00A119BE" w:rsidRPr="001853C9" w:rsidTr="006C3F5E">
        <w:tc>
          <w:tcPr>
            <w:tcW w:w="2246" w:type="dxa"/>
          </w:tcPr>
          <w:p w:rsidR="00A119BE" w:rsidRPr="001853C9" w:rsidRDefault="00A119BE" w:rsidP="00A119BE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2"/>
            <w:r w:rsidRPr="001853C9">
              <w:rPr>
                <w:sz w:val="20"/>
                <w:szCs w:val="20"/>
              </w:rPr>
              <w:t xml:space="preserve"> Wasserkraft</w:t>
            </w:r>
            <w:r w:rsidRPr="001853C9">
              <w:rPr>
                <w:sz w:val="20"/>
                <w:szCs w:val="20"/>
              </w:rPr>
              <w:tab/>
            </w:r>
          </w:p>
        </w:tc>
        <w:tc>
          <w:tcPr>
            <w:tcW w:w="2251" w:type="dxa"/>
          </w:tcPr>
          <w:p w:rsidR="00A119BE" w:rsidRPr="001853C9" w:rsidRDefault="00A119BE" w:rsidP="00A119BE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3"/>
            <w:r w:rsidRPr="001853C9">
              <w:rPr>
                <w:sz w:val="20"/>
                <w:szCs w:val="20"/>
              </w:rPr>
              <w:t xml:space="preserve"> Wärmepumpen</w:t>
            </w:r>
          </w:p>
        </w:tc>
        <w:tc>
          <w:tcPr>
            <w:tcW w:w="2300" w:type="dxa"/>
          </w:tcPr>
          <w:p w:rsidR="00A119BE" w:rsidRPr="001853C9" w:rsidRDefault="00A119BE" w:rsidP="00A119BE">
            <w:pPr>
              <w:pStyle w:val="Listenabsatz"/>
              <w:ind w:left="319" w:hanging="319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7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4"/>
            <w:r w:rsidRPr="001853C9">
              <w:rPr>
                <w:sz w:val="20"/>
                <w:szCs w:val="20"/>
              </w:rPr>
              <w:t>Solarthermie</w:t>
            </w:r>
          </w:p>
        </w:tc>
        <w:tc>
          <w:tcPr>
            <w:tcW w:w="2265" w:type="dxa"/>
          </w:tcPr>
          <w:p w:rsidR="00A119BE" w:rsidRDefault="00A119BE" w:rsidP="00A119BE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119BE" w:rsidRPr="001853C9" w:rsidTr="006C3F5E">
        <w:tc>
          <w:tcPr>
            <w:tcW w:w="2246" w:type="dxa"/>
          </w:tcPr>
          <w:p w:rsidR="00A119BE" w:rsidRPr="001853C9" w:rsidRDefault="00A119BE" w:rsidP="00A119BE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3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5"/>
            <w:r w:rsidRPr="001853C9">
              <w:rPr>
                <w:sz w:val="20"/>
                <w:szCs w:val="20"/>
              </w:rPr>
              <w:t xml:space="preserve"> Windenergie</w:t>
            </w:r>
          </w:p>
        </w:tc>
        <w:tc>
          <w:tcPr>
            <w:tcW w:w="2251" w:type="dxa"/>
          </w:tcPr>
          <w:p w:rsidR="00A119BE" w:rsidRPr="001853C9" w:rsidRDefault="00A119BE" w:rsidP="00A119BE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4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6"/>
            <w:r w:rsidRPr="001853C9">
              <w:rPr>
                <w:sz w:val="20"/>
                <w:szCs w:val="20"/>
              </w:rPr>
              <w:t xml:space="preserve"> Geothermie</w:t>
            </w:r>
          </w:p>
        </w:tc>
        <w:tc>
          <w:tcPr>
            <w:tcW w:w="2300" w:type="dxa"/>
          </w:tcPr>
          <w:p w:rsidR="00A119BE" w:rsidRPr="001853C9" w:rsidRDefault="00A119BE" w:rsidP="00A119BE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2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7"/>
            <w:r w:rsidRPr="001853C9">
              <w:rPr>
                <w:sz w:val="20"/>
                <w:szCs w:val="20"/>
              </w:rPr>
              <w:t xml:space="preserve"> Photovoltaik</w:t>
            </w:r>
          </w:p>
        </w:tc>
        <w:tc>
          <w:tcPr>
            <w:tcW w:w="2265" w:type="dxa"/>
          </w:tcPr>
          <w:p w:rsidR="00A119BE" w:rsidRDefault="00A119BE" w:rsidP="00A119BE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72F04" w:rsidRPr="001853C9" w:rsidTr="006C3F5E">
        <w:tc>
          <w:tcPr>
            <w:tcW w:w="2246" w:type="dxa"/>
          </w:tcPr>
          <w:p w:rsidR="00A72F04" w:rsidRPr="001853C9" w:rsidRDefault="00A72F04" w:rsidP="00A72F04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6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8"/>
            <w:r w:rsidRPr="001853C9">
              <w:rPr>
                <w:sz w:val="20"/>
                <w:szCs w:val="20"/>
              </w:rPr>
              <w:t xml:space="preserve"> Biomasse</w:t>
            </w:r>
          </w:p>
        </w:tc>
        <w:tc>
          <w:tcPr>
            <w:tcW w:w="2251" w:type="dxa"/>
          </w:tcPr>
          <w:p w:rsidR="00A72F04" w:rsidRPr="001853C9" w:rsidRDefault="00A72F04" w:rsidP="00A72F04">
            <w:pPr>
              <w:pStyle w:val="Listenabsatz"/>
              <w:ind w:left="0"/>
              <w:rPr>
                <w:sz w:val="20"/>
                <w:szCs w:val="20"/>
              </w:rPr>
            </w:pPr>
          </w:p>
        </w:tc>
        <w:tc>
          <w:tcPr>
            <w:tcW w:w="2300" w:type="dxa"/>
          </w:tcPr>
          <w:p w:rsidR="00A72F04" w:rsidRPr="001853C9" w:rsidRDefault="00A72F04" w:rsidP="00A72F04">
            <w:pPr>
              <w:pStyle w:val="Listenabsatz"/>
              <w:ind w:left="0"/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:rsidR="00A72F04" w:rsidRPr="001853C9" w:rsidRDefault="00A72F04" w:rsidP="00A72F04">
            <w:pPr>
              <w:pStyle w:val="Listenabsatz"/>
              <w:ind w:left="321" w:hanging="321"/>
              <w:rPr>
                <w:sz w:val="20"/>
                <w:szCs w:val="20"/>
              </w:rPr>
            </w:pPr>
          </w:p>
        </w:tc>
      </w:tr>
    </w:tbl>
    <w:p w:rsidR="00B01DF7" w:rsidRPr="001853C9" w:rsidRDefault="00B01DF7" w:rsidP="00B01DF7">
      <w:pPr>
        <w:spacing w:after="0"/>
        <w:rPr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6"/>
        <w:gridCol w:w="2251"/>
        <w:gridCol w:w="2300"/>
        <w:gridCol w:w="2265"/>
      </w:tblGrid>
      <w:tr w:rsidR="00B01DF7" w:rsidRPr="001853C9" w:rsidTr="006C3F5E">
        <w:tc>
          <w:tcPr>
            <w:tcW w:w="2246" w:type="dxa"/>
          </w:tcPr>
          <w:p w:rsidR="00B01DF7" w:rsidRPr="001853C9" w:rsidRDefault="00B01DF7" w:rsidP="00A72F04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t>Energieverbrauch</w:t>
            </w:r>
          </w:p>
        </w:tc>
        <w:tc>
          <w:tcPr>
            <w:tcW w:w="2251" w:type="dxa"/>
          </w:tcPr>
          <w:p w:rsidR="00B01DF7" w:rsidRPr="001853C9" w:rsidRDefault="00B01DF7" w:rsidP="00A72F04">
            <w:pPr>
              <w:pStyle w:val="Listenabsatz"/>
              <w:ind w:left="0"/>
              <w:rPr>
                <w:sz w:val="20"/>
                <w:szCs w:val="20"/>
              </w:rPr>
            </w:pPr>
          </w:p>
        </w:tc>
        <w:tc>
          <w:tcPr>
            <w:tcW w:w="2300" w:type="dxa"/>
          </w:tcPr>
          <w:p w:rsidR="00B01DF7" w:rsidRPr="001853C9" w:rsidRDefault="00B01DF7" w:rsidP="00A72F04">
            <w:pPr>
              <w:pStyle w:val="Listenabsatz"/>
              <w:ind w:left="0"/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:rsidR="00B01DF7" w:rsidRPr="001853C9" w:rsidRDefault="00B01DF7" w:rsidP="00A72F04">
            <w:pPr>
              <w:pStyle w:val="Listenabsatz"/>
              <w:ind w:left="321" w:hanging="321"/>
              <w:rPr>
                <w:sz w:val="20"/>
                <w:szCs w:val="20"/>
              </w:rPr>
            </w:pPr>
          </w:p>
        </w:tc>
      </w:tr>
      <w:tr w:rsidR="00B01DF7" w:rsidRPr="001853C9" w:rsidTr="006C3F5E">
        <w:tc>
          <w:tcPr>
            <w:tcW w:w="4497" w:type="dxa"/>
            <w:gridSpan w:val="2"/>
          </w:tcPr>
          <w:p w:rsidR="00B01DF7" w:rsidRPr="001853C9" w:rsidRDefault="00B01DF7" w:rsidP="00A72F04">
            <w:pPr>
              <w:pStyle w:val="Listenabsatz"/>
              <w:ind w:left="0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8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9"/>
            <w:r w:rsidRPr="001853C9">
              <w:rPr>
                <w:sz w:val="20"/>
                <w:szCs w:val="20"/>
              </w:rPr>
              <w:t xml:space="preserve"> Minderung des Energieverbrauchs</w:t>
            </w:r>
          </w:p>
        </w:tc>
        <w:tc>
          <w:tcPr>
            <w:tcW w:w="4565" w:type="dxa"/>
            <w:gridSpan w:val="2"/>
          </w:tcPr>
          <w:p w:rsidR="00B01DF7" w:rsidRPr="001853C9" w:rsidRDefault="00B01DF7" w:rsidP="00A72F04">
            <w:pPr>
              <w:pStyle w:val="Listenabsatz"/>
              <w:ind w:left="321" w:hanging="321"/>
              <w:rPr>
                <w:sz w:val="20"/>
                <w:szCs w:val="20"/>
              </w:rPr>
            </w:pPr>
            <w:r w:rsidRPr="001853C9">
              <w:rPr>
                <w:sz w:val="20"/>
                <w:szCs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9"/>
            <w:r w:rsidRPr="001853C9"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 w:rsidRPr="001853C9">
              <w:rPr>
                <w:sz w:val="20"/>
                <w:szCs w:val="20"/>
              </w:rPr>
              <w:fldChar w:fldCharType="end"/>
            </w:r>
            <w:bookmarkEnd w:id="10"/>
            <w:r w:rsidRPr="001853C9">
              <w:rPr>
                <w:sz w:val="20"/>
                <w:szCs w:val="20"/>
              </w:rPr>
              <w:t xml:space="preserve"> Plus-Energie-Konzept</w:t>
            </w:r>
          </w:p>
        </w:tc>
      </w:tr>
    </w:tbl>
    <w:p w:rsidR="007C0005" w:rsidRDefault="007C0005" w:rsidP="007A7D60">
      <w:pPr>
        <w:pStyle w:val="Listenabsatz"/>
        <w:spacing w:after="0"/>
        <w:ind w:left="0"/>
        <w:rPr>
          <w:sz w:val="20"/>
          <w:szCs w:val="20"/>
        </w:rPr>
      </w:pPr>
    </w:p>
    <w:p w:rsidR="007A7D60" w:rsidRPr="007C0005" w:rsidRDefault="007C0005" w:rsidP="007A7D60">
      <w:pPr>
        <w:pStyle w:val="Listenabsatz"/>
        <w:spacing w:after="0"/>
        <w:ind w:left="0"/>
        <w:rPr>
          <w:sz w:val="20"/>
          <w:szCs w:val="20"/>
        </w:rPr>
      </w:pPr>
      <w:r w:rsidRPr="007C0005">
        <w:rPr>
          <w:sz w:val="20"/>
          <w:szCs w:val="20"/>
        </w:rPr>
        <w:t>Erläuterungen</w:t>
      </w:r>
      <w:r>
        <w:rPr>
          <w:sz w:val="20"/>
          <w:szCs w:val="20"/>
        </w:rPr>
        <w:t xml:space="preserve"> / nähere Ausführungen zu den angegebenen Maßnahmen: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C0005" w:rsidRPr="007C0005" w:rsidTr="00414601">
        <w:trPr>
          <w:trHeight w:val="2835"/>
        </w:trPr>
        <w:tc>
          <w:tcPr>
            <w:tcW w:w="9062" w:type="dxa"/>
          </w:tcPr>
          <w:p w:rsidR="007C0005" w:rsidRPr="007C0005" w:rsidRDefault="007C0005" w:rsidP="00C86B60">
            <w:pPr>
              <w:rPr>
                <w:sz w:val="20"/>
                <w:szCs w:val="20"/>
              </w:rPr>
            </w:pPr>
            <w:r w:rsidRPr="007C0005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statusText w:type="text" w:val="Beschreibung der geplanten Maßnahmen zur Steigerung der Energieeffizienz"/>
                  <w:textInput/>
                </w:ffData>
              </w:fldChar>
            </w:r>
            <w:bookmarkStart w:id="11" w:name="Text2"/>
            <w:r w:rsidRPr="007C0005">
              <w:rPr>
                <w:sz w:val="20"/>
                <w:szCs w:val="20"/>
              </w:rPr>
              <w:instrText xml:space="preserve"> FORMTEXT </w:instrText>
            </w:r>
            <w:r w:rsidRPr="007C0005">
              <w:rPr>
                <w:sz w:val="20"/>
                <w:szCs w:val="20"/>
              </w:rPr>
            </w:r>
            <w:r w:rsidRPr="007C0005">
              <w:rPr>
                <w:sz w:val="20"/>
                <w:szCs w:val="20"/>
              </w:rPr>
              <w:fldChar w:fldCharType="separate"/>
            </w:r>
            <w:r w:rsidRPr="007C0005">
              <w:rPr>
                <w:noProof/>
                <w:sz w:val="20"/>
                <w:szCs w:val="20"/>
              </w:rPr>
              <w:t> </w:t>
            </w:r>
            <w:r w:rsidRPr="007C0005">
              <w:rPr>
                <w:noProof/>
                <w:sz w:val="20"/>
                <w:szCs w:val="20"/>
              </w:rPr>
              <w:t> </w:t>
            </w:r>
            <w:r w:rsidRPr="007C0005">
              <w:rPr>
                <w:noProof/>
                <w:sz w:val="20"/>
                <w:szCs w:val="20"/>
              </w:rPr>
              <w:t> </w:t>
            </w:r>
            <w:r w:rsidRPr="007C0005">
              <w:rPr>
                <w:noProof/>
                <w:sz w:val="20"/>
                <w:szCs w:val="20"/>
              </w:rPr>
              <w:t> </w:t>
            </w:r>
            <w:r w:rsidRPr="007C0005">
              <w:rPr>
                <w:noProof/>
                <w:sz w:val="20"/>
                <w:szCs w:val="20"/>
              </w:rPr>
              <w:t> </w:t>
            </w:r>
            <w:r w:rsidRPr="007C0005">
              <w:rPr>
                <w:sz w:val="20"/>
                <w:szCs w:val="20"/>
              </w:rPr>
              <w:fldChar w:fldCharType="end"/>
            </w:r>
            <w:bookmarkEnd w:id="11"/>
          </w:p>
        </w:tc>
      </w:tr>
    </w:tbl>
    <w:p w:rsidR="007C0005" w:rsidRDefault="007C0005" w:rsidP="007A7D60">
      <w:pPr>
        <w:pStyle w:val="Listenabsatz"/>
        <w:spacing w:after="0"/>
        <w:ind w:left="0"/>
      </w:pPr>
    </w:p>
    <w:p w:rsidR="00B01DF7" w:rsidRDefault="00B01DF7" w:rsidP="007C0005">
      <w:pPr>
        <w:spacing w:after="120"/>
        <w:rPr>
          <w:sz w:val="20"/>
          <w:szCs w:val="20"/>
        </w:rPr>
      </w:pPr>
      <w:r w:rsidRPr="00B01DF7">
        <w:rPr>
          <w:sz w:val="20"/>
          <w:szCs w:val="20"/>
        </w:rPr>
        <w:t>2. Klimaschützende Maßnahmen über dem gesetzlichen Standard:</w:t>
      </w:r>
    </w:p>
    <w:tbl>
      <w:tblPr>
        <w:tblStyle w:val="Tabellenraster"/>
        <w:tblW w:w="82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977"/>
        <w:gridCol w:w="2835"/>
      </w:tblGrid>
      <w:tr w:rsidR="001853C9" w:rsidRPr="00B01DF7" w:rsidTr="001853C9">
        <w:tc>
          <w:tcPr>
            <w:tcW w:w="2405" w:type="dxa"/>
            <w:tcBorders>
              <w:right w:val="single" w:sz="4" w:space="0" w:color="auto"/>
            </w:tcBorders>
          </w:tcPr>
          <w:p w:rsidR="001853C9" w:rsidRPr="00B01DF7" w:rsidRDefault="001853C9" w:rsidP="00B01DF7">
            <w:pPr>
              <w:pStyle w:val="Listenabsatz"/>
              <w:ind w:left="0"/>
              <w:rPr>
                <w:sz w:val="20"/>
                <w:szCs w:val="20"/>
              </w:rPr>
            </w:pPr>
            <w:r w:rsidRPr="00B01DF7">
              <w:rPr>
                <w:sz w:val="20"/>
                <w:szCs w:val="20"/>
              </w:rPr>
              <w:t>Art der Fördermaßnahme:</w:t>
            </w:r>
          </w:p>
          <w:p w:rsidR="001853C9" w:rsidRPr="00B01DF7" w:rsidRDefault="001853C9" w:rsidP="00B01DF7">
            <w:pPr>
              <w:pStyle w:val="Listenabsatz"/>
              <w:ind w:left="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53C9" w:rsidRPr="00B01DF7" w:rsidRDefault="001853C9" w:rsidP="007C0005">
            <w:pPr>
              <w:pStyle w:val="Listenabsatz"/>
              <w:ind w:left="4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Sanierungsmaßnahme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53C9" w:rsidRPr="00B01DF7" w:rsidRDefault="001853C9" w:rsidP="007C0005">
            <w:pPr>
              <w:pStyle w:val="Listenabsatz"/>
              <w:ind w:left="4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Neubaumaßnahme</w:t>
            </w:r>
          </w:p>
        </w:tc>
      </w:tr>
      <w:tr w:rsidR="001853C9" w:rsidRPr="00B01DF7" w:rsidTr="001853C9">
        <w:trPr>
          <w:trHeight w:val="522"/>
        </w:trPr>
        <w:tc>
          <w:tcPr>
            <w:tcW w:w="2405" w:type="dxa"/>
            <w:tcBorders>
              <w:right w:val="single" w:sz="4" w:space="0" w:color="auto"/>
            </w:tcBorders>
          </w:tcPr>
          <w:p w:rsidR="001853C9" w:rsidRPr="00B01DF7" w:rsidRDefault="001853C9" w:rsidP="001853C9">
            <w:pPr>
              <w:pStyle w:val="Listenabsatz"/>
              <w:ind w:left="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C9" w:rsidRPr="00B01DF7" w:rsidRDefault="001853C9" w:rsidP="001853C9">
            <w:pPr>
              <w:pStyle w:val="Listenabsatz"/>
              <w:tabs>
                <w:tab w:val="left" w:pos="459"/>
              </w:tabs>
              <w:ind w:left="459" w:hanging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0"/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"/>
            <w:r>
              <w:rPr>
                <w:sz w:val="20"/>
                <w:szCs w:val="20"/>
              </w:rPr>
              <w:tab/>
              <w:t>Einhaltung Standard „Effizienzhaus 55“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C9" w:rsidRPr="00B01DF7" w:rsidRDefault="001853C9" w:rsidP="001853C9">
            <w:pPr>
              <w:pStyle w:val="Listenabsatz"/>
              <w:tabs>
                <w:tab w:val="left" w:pos="528"/>
              </w:tabs>
              <w:ind w:left="459" w:hanging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  <w:t>Einhaltung Standard „Effizienzhaus 40“</w:t>
            </w:r>
          </w:p>
        </w:tc>
      </w:tr>
    </w:tbl>
    <w:p w:rsidR="00B01DF7" w:rsidRPr="001853C9" w:rsidRDefault="00B01DF7" w:rsidP="007A7D60">
      <w:pPr>
        <w:pStyle w:val="Listenabsatz"/>
        <w:spacing w:after="0"/>
        <w:ind w:left="0"/>
        <w:rPr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706"/>
      </w:tblGrid>
      <w:tr w:rsidR="006C3F5E" w:rsidRPr="001853C9" w:rsidTr="006C3F5E">
        <w:tc>
          <w:tcPr>
            <w:tcW w:w="3964" w:type="dxa"/>
          </w:tcPr>
          <w:p w:rsidR="006C3F5E" w:rsidRPr="001853C9" w:rsidRDefault="006C3F5E" w:rsidP="006C3F5E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Betrieb der Infrastruktur ausschließlich mit erneuerbaren Energien:</w:t>
            </w:r>
          </w:p>
        </w:tc>
        <w:tc>
          <w:tcPr>
            <w:tcW w:w="1706" w:type="dxa"/>
          </w:tcPr>
          <w:p w:rsidR="006C3F5E" w:rsidRDefault="006C3F5E" w:rsidP="006C3F5E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ja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nein</w:t>
            </w:r>
          </w:p>
        </w:tc>
      </w:tr>
    </w:tbl>
    <w:p w:rsidR="00414601" w:rsidRDefault="00414601" w:rsidP="007A7D60">
      <w:pPr>
        <w:pStyle w:val="Listenabsatz"/>
        <w:spacing w:after="0"/>
        <w:ind w:left="0"/>
        <w:rPr>
          <w:sz w:val="20"/>
          <w:szCs w:val="20"/>
        </w:rPr>
      </w:pPr>
    </w:p>
    <w:p w:rsidR="001853C9" w:rsidRPr="001853C9" w:rsidRDefault="00414601" w:rsidP="007A7D60">
      <w:pPr>
        <w:pStyle w:val="Listenabsatz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1853C9" w:rsidRPr="005F0875" w:rsidRDefault="001853C9" w:rsidP="001853C9">
      <w:pPr>
        <w:pStyle w:val="Listenabsatz"/>
        <w:numPr>
          <w:ilvl w:val="0"/>
          <w:numId w:val="1"/>
        </w:numPr>
        <w:spacing w:after="0"/>
        <w:ind w:left="284" w:hanging="284"/>
        <w:rPr>
          <w:b/>
        </w:rPr>
      </w:pPr>
      <w:r>
        <w:rPr>
          <w:b/>
        </w:rPr>
        <w:t>Klimaresilienz</w:t>
      </w:r>
    </w:p>
    <w:p w:rsidR="00B01DF7" w:rsidRDefault="00B01DF7" w:rsidP="007A7D60">
      <w:pPr>
        <w:pStyle w:val="Listenabsatz"/>
        <w:spacing w:after="0"/>
        <w:ind w:left="0"/>
        <w:rPr>
          <w:sz w:val="20"/>
          <w:szCs w:val="20"/>
        </w:rPr>
      </w:pPr>
    </w:p>
    <w:p w:rsidR="001853C9" w:rsidRDefault="005B7696" w:rsidP="007A7D60">
      <w:pPr>
        <w:pStyle w:val="Listenabsatz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 xml:space="preserve">1. Standortbewertung Hochwassergefahr nach Gefahrenkarte HQ 100: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</w:tblGrid>
      <w:tr w:rsidR="005B7696" w:rsidTr="005B7696">
        <w:tc>
          <w:tcPr>
            <w:tcW w:w="3020" w:type="dxa"/>
          </w:tcPr>
          <w:p w:rsidR="005B7696" w:rsidRDefault="005B7696" w:rsidP="005B7696">
            <w:pPr>
              <w:pStyle w:val="Listenabsatz"/>
              <w:spacing w:after="12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Standort gefährdet:</w:t>
            </w:r>
          </w:p>
        </w:tc>
        <w:tc>
          <w:tcPr>
            <w:tcW w:w="3021" w:type="dxa"/>
          </w:tcPr>
          <w:p w:rsidR="005B7696" w:rsidRDefault="005B7696" w:rsidP="007A7D6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2"/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"/>
            <w:r>
              <w:rPr>
                <w:sz w:val="20"/>
                <w:szCs w:val="20"/>
              </w:rPr>
              <w:t xml:space="preserve"> ja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3"/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"/>
            <w:r>
              <w:rPr>
                <w:sz w:val="20"/>
                <w:szCs w:val="20"/>
              </w:rPr>
              <w:t xml:space="preserve"> nein</w:t>
            </w:r>
          </w:p>
        </w:tc>
      </w:tr>
      <w:tr w:rsidR="005B7696" w:rsidRPr="005B7696" w:rsidTr="007C0005">
        <w:tc>
          <w:tcPr>
            <w:tcW w:w="3020" w:type="dxa"/>
          </w:tcPr>
          <w:p w:rsidR="005B7696" w:rsidRPr="005B7696" w:rsidRDefault="005B7696" w:rsidP="005B7696">
            <w:pPr>
              <w:pStyle w:val="Listenabsatz"/>
              <w:spacing w:after="120"/>
              <w:ind w:left="0"/>
              <w:rPr>
                <w:sz w:val="10"/>
                <w:szCs w:val="10"/>
              </w:rPr>
            </w:pP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:rsidR="005B7696" w:rsidRPr="005B7696" w:rsidRDefault="005B7696" w:rsidP="007A7D60">
            <w:pPr>
              <w:pStyle w:val="Listenabsatz"/>
              <w:ind w:left="0"/>
              <w:rPr>
                <w:sz w:val="10"/>
                <w:szCs w:val="10"/>
              </w:rPr>
            </w:pPr>
          </w:p>
        </w:tc>
      </w:tr>
      <w:tr w:rsidR="005B7696" w:rsidTr="007C0005">
        <w:tc>
          <w:tcPr>
            <w:tcW w:w="3020" w:type="dxa"/>
            <w:tcBorders>
              <w:right w:val="single" w:sz="4" w:space="0" w:color="auto"/>
            </w:tcBorders>
          </w:tcPr>
          <w:p w:rsidR="005B7696" w:rsidRDefault="005B7696" w:rsidP="007A7D6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Präventionsmaßnahmen: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696" w:rsidRDefault="005B7696" w:rsidP="007A7D6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5" w:name="Text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</w:tr>
    </w:tbl>
    <w:p w:rsidR="005B7696" w:rsidRDefault="005B7696" w:rsidP="007A7D60">
      <w:pPr>
        <w:pStyle w:val="Listenabsatz"/>
        <w:spacing w:after="0"/>
        <w:ind w:left="0"/>
        <w:rPr>
          <w:sz w:val="20"/>
          <w:szCs w:val="20"/>
        </w:rPr>
      </w:pPr>
    </w:p>
    <w:p w:rsidR="005B7696" w:rsidRPr="001853C9" w:rsidRDefault="005B7696" w:rsidP="007A7D60">
      <w:pPr>
        <w:pStyle w:val="Listenabsatz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2. Maßnahmen zur Stärkung der Klimaresilienz in der Bauausführung</w:t>
      </w:r>
      <w:r w:rsidR="00D81E19">
        <w:rPr>
          <w:sz w:val="20"/>
          <w:szCs w:val="20"/>
        </w:rPr>
        <w:t xml:space="preserve"> (gegen Hitze, Dürre, Sturm)</w:t>
      </w:r>
      <w:r>
        <w:rPr>
          <w:sz w:val="20"/>
          <w:szCs w:val="20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D5354" w:rsidTr="00AD5354"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14"/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6"/>
            <w:r>
              <w:rPr>
                <w:sz w:val="20"/>
                <w:szCs w:val="20"/>
              </w:rPr>
              <w:t xml:space="preserve"> Sonnenschutzverglasung</w:t>
            </w:r>
          </w:p>
        </w:tc>
        <w:tc>
          <w:tcPr>
            <w:tcW w:w="4531" w:type="dxa"/>
          </w:tcPr>
          <w:p w:rsidR="00AD5354" w:rsidRDefault="00AD5354" w:rsidP="000F2D17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F2D17">
              <w:rPr>
                <w:sz w:val="20"/>
                <w:szCs w:val="20"/>
              </w:rPr>
              <w:t>Regenwasserspeicherung und -management</w:t>
            </w:r>
          </w:p>
        </w:tc>
      </w:tr>
      <w:tr w:rsidR="00AD5354" w:rsidTr="00AD5354"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Dach- und Fassadenbegrünung</w:t>
            </w:r>
          </w:p>
        </w:tc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D5354" w:rsidTr="00AD5354"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klimaresiliente</w:t>
            </w:r>
            <w:proofErr w:type="spellEnd"/>
            <w:r>
              <w:rPr>
                <w:sz w:val="20"/>
                <w:szCs w:val="20"/>
              </w:rPr>
              <w:t xml:space="preserve"> Bepflanzung</w:t>
            </w:r>
          </w:p>
        </w:tc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D5354" w:rsidTr="00AD5354"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Maßnahmen zur Förderung der Biodiversität</w:t>
            </w:r>
          </w:p>
        </w:tc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D5354" w:rsidTr="00AD5354"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Wasserflächen</w:t>
            </w:r>
          </w:p>
        </w:tc>
        <w:tc>
          <w:tcPr>
            <w:tcW w:w="4531" w:type="dxa"/>
          </w:tcPr>
          <w:p w:rsidR="00AD5354" w:rsidRDefault="00AD5354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B01DF7" w:rsidRDefault="00B01DF7" w:rsidP="00AD5354">
      <w:pPr>
        <w:pStyle w:val="Listenabsatz"/>
        <w:spacing w:after="0"/>
        <w:ind w:left="0"/>
        <w:rPr>
          <w:sz w:val="20"/>
          <w:szCs w:val="20"/>
        </w:rPr>
      </w:pPr>
    </w:p>
    <w:p w:rsidR="006C3F5E" w:rsidRDefault="006C3F5E" w:rsidP="00AD5354">
      <w:pPr>
        <w:pStyle w:val="Listenabsatz"/>
        <w:spacing w:after="0"/>
        <w:ind w:left="0"/>
        <w:rPr>
          <w:sz w:val="20"/>
          <w:szCs w:val="20"/>
        </w:rPr>
      </w:pPr>
    </w:p>
    <w:p w:rsidR="006C3F5E" w:rsidRDefault="006C3F5E" w:rsidP="00AD5354">
      <w:pPr>
        <w:pStyle w:val="Listenabsatz"/>
        <w:spacing w:after="0"/>
        <w:ind w:left="0"/>
        <w:rPr>
          <w:sz w:val="20"/>
          <w:szCs w:val="20"/>
        </w:rPr>
      </w:pPr>
    </w:p>
    <w:p w:rsidR="0039248C" w:rsidRDefault="0039248C" w:rsidP="00AD5354">
      <w:pPr>
        <w:pStyle w:val="Listenabsatz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Erläuterung / Begründung zu den angegebenen Maßnahmen: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9248C" w:rsidTr="00414601">
        <w:trPr>
          <w:trHeight w:val="1701"/>
        </w:trPr>
        <w:tc>
          <w:tcPr>
            <w:tcW w:w="9062" w:type="dxa"/>
          </w:tcPr>
          <w:p w:rsidR="005141C7" w:rsidRDefault="0039248C" w:rsidP="00AD5354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7" w:name="Text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</w:tc>
      </w:tr>
    </w:tbl>
    <w:p w:rsidR="0039248C" w:rsidRDefault="0039248C" w:rsidP="00AD5354">
      <w:pPr>
        <w:pStyle w:val="Listenabsatz"/>
        <w:spacing w:after="0"/>
        <w:ind w:left="0"/>
        <w:rPr>
          <w:vanish/>
          <w:sz w:val="20"/>
          <w:szCs w:val="20"/>
        </w:rPr>
      </w:pPr>
    </w:p>
    <w:p w:rsidR="00AD5354" w:rsidRPr="001853C9" w:rsidRDefault="0039248C" w:rsidP="00AD5354">
      <w:pPr>
        <w:pStyle w:val="Listenabsatz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3. Ressourcenschonendes Bauen: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9248C" w:rsidTr="006C3F5E">
        <w:tc>
          <w:tcPr>
            <w:tcW w:w="4531" w:type="dxa"/>
          </w:tcPr>
          <w:p w:rsidR="0039248C" w:rsidRDefault="0039248C" w:rsidP="0039248C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Einsatz nachwachsende Rohstoffe</w:t>
            </w:r>
          </w:p>
        </w:tc>
        <w:tc>
          <w:tcPr>
            <w:tcW w:w="4531" w:type="dxa"/>
          </w:tcPr>
          <w:p w:rsidR="0039248C" w:rsidRDefault="0039248C" w:rsidP="000F2D17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F2D17">
              <w:rPr>
                <w:sz w:val="20"/>
                <w:szCs w:val="20"/>
              </w:rPr>
              <w:t>Verbesserung Wasserqualität</w:t>
            </w:r>
          </w:p>
        </w:tc>
      </w:tr>
      <w:tr w:rsidR="0039248C" w:rsidTr="006C3F5E">
        <w:tc>
          <w:tcPr>
            <w:tcW w:w="4531" w:type="dxa"/>
          </w:tcPr>
          <w:p w:rsidR="0039248C" w:rsidRDefault="0039248C" w:rsidP="001E70A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Einsatz Recyclingmaterial</w:t>
            </w:r>
          </w:p>
        </w:tc>
        <w:tc>
          <w:tcPr>
            <w:tcW w:w="4531" w:type="dxa"/>
          </w:tcPr>
          <w:p w:rsidR="0039248C" w:rsidRDefault="0039248C" w:rsidP="000F2D17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F2D17">
              <w:rPr>
                <w:sz w:val="20"/>
                <w:szCs w:val="20"/>
              </w:rPr>
              <w:t>Minderung Luftschadstoffe</w:t>
            </w:r>
          </w:p>
        </w:tc>
      </w:tr>
      <w:tr w:rsidR="0039248C" w:rsidTr="006C3F5E">
        <w:tc>
          <w:tcPr>
            <w:tcW w:w="4531" w:type="dxa"/>
          </w:tcPr>
          <w:p w:rsidR="0039248C" w:rsidRDefault="0039248C" w:rsidP="000F2D17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F2D17">
              <w:rPr>
                <w:sz w:val="20"/>
                <w:szCs w:val="20"/>
              </w:rPr>
              <w:t>geringerer Materialeinsatz</w:t>
            </w:r>
          </w:p>
        </w:tc>
        <w:tc>
          <w:tcPr>
            <w:tcW w:w="4531" w:type="dxa"/>
          </w:tcPr>
          <w:p w:rsidR="0039248C" w:rsidRDefault="0039248C" w:rsidP="000F2D17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F2D17">
              <w:rPr>
                <w:sz w:val="20"/>
                <w:szCs w:val="20"/>
              </w:rPr>
              <w:t>Abfallminderung / -vermeidung</w:t>
            </w:r>
          </w:p>
        </w:tc>
      </w:tr>
      <w:tr w:rsidR="0039248C" w:rsidTr="006C3F5E">
        <w:tc>
          <w:tcPr>
            <w:tcW w:w="4531" w:type="dxa"/>
          </w:tcPr>
          <w:p w:rsidR="0039248C" w:rsidRDefault="0039248C" w:rsidP="001E70A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F2D17">
              <w:rPr>
                <w:sz w:val="20"/>
                <w:szCs w:val="20"/>
              </w:rPr>
              <w:t>Verminderung Flächeninanspruchnahme</w:t>
            </w:r>
          </w:p>
        </w:tc>
        <w:tc>
          <w:tcPr>
            <w:tcW w:w="4531" w:type="dxa"/>
          </w:tcPr>
          <w:p w:rsidR="0039248C" w:rsidRDefault="0039248C" w:rsidP="001E70A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39248C" w:rsidTr="006C3F5E">
        <w:tc>
          <w:tcPr>
            <w:tcW w:w="4531" w:type="dxa"/>
          </w:tcPr>
          <w:p w:rsidR="0039248C" w:rsidRDefault="0039248C" w:rsidP="001E70A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F2D17">
              <w:rPr>
                <w:sz w:val="20"/>
                <w:szCs w:val="20"/>
              </w:rPr>
              <w:t>Rückbau- und Entsorgungskonzepte</w:t>
            </w:r>
          </w:p>
        </w:tc>
        <w:tc>
          <w:tcPr>
            <w:tcW w:w="4531" w:type="dxa"/>
          </w:tcPr>
          <w:p w:rsidR="0039248C" w:rsidRDefault="0039248C" w:rsidP="001E70A0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ED5240">
              <w:rPr>
                <w:sz w:val="20"/>
                <w:szCs w:val="20"/>
              </w:rPr>
            </w:r>
            <w:r w:rsidR="00ED524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...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5F0875" w:rsidRDefault="005F0875" w:rsidP="007A7D60">
      <w:pPr>
        <w:pStyle w:val="Listenabsatz"/>
        <w:spacing w:after="0"/>
        <w:ind w:left="0"/>
        <w:rPr>
          <w:sz w:val="20"/>
          <w:szCs w:val="20"/>
        </w:rPr>
      </w:pPr>
    </w:p>
    <w:p w:rsidR="005141C7" w:rsidRDefault="005141C7" w:rsidP="005141C7">
      <w:pPr>
        <w:pStyle w:val="Listenabsatz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Erläuterung / Begründung zu den angegebenen Maßnahmen: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5F0875" w:rsidRPr="001853C9" w:rsidTr="00414601">
        <w:trPr>
          <w:trHeight w:val="1701"/>
        </w:trPr>
        <w:tc>
          <w:tcPr>
            <w:tcW w:w="9067" w:type="dxa"/>
          </w:tcPr>
          <w:p w:rsidR="005F0875" w:rsidRPr="001853C9" w:rsidRDefault="005141C7" w:rsidP="005F0875">
            <w:pPr>
              <w:pStyle w:val="Listenabsatz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8" w:name="Text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</w:tr>
    </w:tbl>
    <w:p w:rsidR="00AF2743" w:rsidRDefault="00AF2743" w:rsidP="00D36B1E"/>
    <w:p w:rsidR="005141C7" w:rsidRPr="00D36B1E" w:rsidRDefault="005141C7" w:rsidP="00D36B1E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4"/>
        <w:gridCol w:w="3013"/>
        <w:gridCol w:w="3035"/>
      </w:tblGrid>
      <w:tr w:rsidR="00D36B1E" w:rsidRPr="00D36B1E" w:rsidTr="00340743">
        <w:tc>
          <w:tcPr>
            <w:tcW w:w="3070" w:type="dxa"/>
            <w:tcBorders>
              <w:bottom w:val="single" w:sz="4" w:space="0" w:color="auto"/>
            </w:tcBorders>
          </w:tcPr>
          <w:p w:rsidR="00D36B1E" w:rsidRPr="00D36B1E" w:rsidRDefault="00D36B1E" w:rsidP="00340743"/>
        </w:tc>
        <w:tc>
          <w:tcPr>
            <w:tcW w:w="3071" w:type="dxa"/>
          </w:tcPr>
          <w:p w:rsidR="00D36B1E" w:rsidRPr="00D36B1E" w:rsidRDefault="00D36B1E" w:rsidP="00340743"/>
        </w:tc>
        <w:tc>
          <w:tcPr>
            <w:tcW w:w="3071" w:type="dxa"/>
            <w:tcBorders>
              <w:bottom w:val="single" w:sz="4" w:space="0" w:color="auto"/>
            </w:tcBorders>
          </w:tcPr>
          <w:p w:rsidR="00D36B1E" w:rsidRPr="00D36B1E" w:rsidRDefault="00D36B1E" w:rsidP="00340743"/>
        </w:tc>
      </w:tr>
      <w:tr w:rsidR="00D36B1E" w:rsidRPr="00D36B1E" w:rsidTr="00340743">
        <w:tc>
          <w:tcPr>
            <w:tcW w:w="3070" w:type="dxa"/>
            <w:tcBorders>
              <w:top w:val="single" w:sz="4" w:space="0" w:color="auto"/>
            </w:tcBorders>
          </w:tcPr>
          <w:p w:rsidR="00D36B1E" w:rsidRPr="00D36B1E" w:rsidRDefault="00D36B1E" w:rsidP="00340743">
            <w:r w:rsidRPr="00D36B1E">
              <w:t>Ort, Datum</w:t>
            </w:r>
          </w:p>
        </w:tc>
        <w:tc>
          <w:tcPr>
            <w:tcW w:w="3071" w:type="dxa"/>
          </w:tcPr>
          <w:p w:rsidR="00D36B1E" w:rsidRPr="00D36B1E" w:rsidRDefault="00D36B1E" w:rsidP="00340743"/>
        </w:tc>
        <w:tc>
          <w:tcPr>
            <w:tcW w:w="3071" w:type="dxa"/>
            <w:tcBorders>
              <w:top w:val="single" w:sz="4" w:space="0" w:color="auto"/>
            </w:tcBorders>
          </w:tcPr>
          <w:p w:rsidR="00D36B1E" w:rsidRPr="00D36B1E" w:rsidRDefault="00D36B1E" w:rsidP="00340743">
            <w:r w:rsidRPr="00D36B1E">
              <w:t>Unterschrift Einrichtung</w:t>
            </w:r>
          </w:p>
        </w:tc>
      </w:tr>
    </w:tbl>
    <w:p w:rsidR="00D36B1E" w:rsidRDefault="00D36B1E" w:rsidP="00D36B1E">
      <w:pPr>
        <w:rPr>
          <w:sz w:val="20"/>
          <w:szCs w:val="20"/>
        </w:rPr>
      </w:pPr>
    </w:p>
    <w:sectPr w:rsidR="00D36B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743" w:rsidRDefault="00340743" w:rsidP="008C2E6D">
      <w:pPr>
        <w:spacing w:after="0" w:line="240" w:lineRule="auto"/>
      </w:pPr>
      <w:r>
        <w:separator/>
      </w:r>
    </w:p>
  </w:endnote>
  <w:endnote w:type="continuationSeparator" w:id="0">
    <w:p w:rsidR="00340743" w:rsidRDefault="00340743" w:rsidP="008C2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240" w:rsidRDefault="00ED5240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709"/>
      <w:gridCol w:w="3822"/>
    </w:tblGrid>
    <w:tr w:rsidR="005141C7" w:rsidRPr="007C0005" w:rsidTr="007C0005">
      <w:tc>
        <w:tcPr>
          <w:tcW w:w="4531" w:type="dxa"/>
        </w:tcPr>
        <w:p w:rsidR="005141C7" w:rsidRPr="007C0005" w:rsidRDefault="005141C7" w:rsidP="006C3F5E">
          <w:pPr>
            <w:pStyle w:val="Fuzeile"/>
            <w:rPr>
              <w:rFonts w:cstheme="minorHAnsi"/>
              <w:sz w:val="16"/>
              <w:szCs w:val="16"/>
            </w:rPr>
          </w:pPr>
          <w:r w:rsidRPr="007C0005">
            <w:rPr>
              <w:rFonts w:cstheme="minorHAnsi"/>
              <w:sz w:val="16"/>
              <w:szCs w:val="16"/>
            </w:rPr>
            <w:t xml:space="preserve">Staatsministerium für Wissenschaft, </w:t>
          </w:r>
        </w:p>
        <w:p w:rsidR="005141C7" w:rsidRPr="007C0005" w:rsidRDefault="005141C7" w:rsidP="006C3F5E">
          <w:pPr>
            <w:pStyle w:val="Fuzeile"/>
            <w:rPr>
              <w:rFonts w:cstheme="minorHAnsi"/>
              <w:sz w:val="16"/>
              <w:szCs w:val="16"/>
            </w:rPr>
          </w:pPr>
          <w:r w:rsidRPr="007C0005">
            <w:rPr>
              <w:rFonts w:cstheme="minorHAnsi"/>
              <w:sz w:val="16"/>
              <w:szCs w:val="16"/>
            </w:rPr>
            <w:t>Kultur und Tourismus</w:t>
          </w:r>
        </w:p>
        <w:p w:rsidR="005141C7" w:rsidRPr="007C0005" w:rsidRDefault="005141C7" w:rsidP="006C3F5E">
          <w:pPr>
            <w:pStyle w:val="Fuzeile"/>
            <w:rPr>
              <w:rFonts w:cstheme="minorHAnsi"/>
              <w:sz w:val="16"/>
              <w:szCs w:val="16"/>
            </w:rPr>
          </w:pPr>
          <w:r w:rsidRPr="007C0005">
            <w:rPr>
              <w:rFonts w:cstheme="minorHAnsi"/>
              <w:sz w:val="16"/>
              <w:szCs w:val="16"/>
            </w:rPr>
            <w:t>Referat 13</w:t>
          </w:r>
        </w:p>
        <w:p w:rsidR="005141C7" w:rsidRPr="007C0005" w:rsidRDefault="007C0005" w:rsidP="006C3F5E">
          <w:pPr>
            <w:pStyle w:val="Fuzeile"/>
            <w:rPr>
              <w:rFonts w:cstheme="minorHAnsi"/>
              <w:sz w:val="16"/>
              <w:szCs w:val="16"/>
            </w:rPr>
          </w:pPr>
          <w:r w:rsidRPr="007C0005">
            <w:rPr>
              <w:rFonts w:cstheme="minorHAnsi"/>
              <w:sz w:val="16"/>
              <w:szCs w:val="16"/>
            </w:rPr>
            <w:t>Version 01 | 2023</w:t>
          </w:r>
        </w:p>
      </w:tc>
      <w:tc>
        <w:tcPr>
          <w:tcW w:w="709" w:type="dxa"/>
        </w:tcPr>
        <w:p w:rsidR="00414601" w:rsidRDefault="00414601" w:rsidP="005141C7">
          <w:pPr>
            <w:pStyle w:val="Fuzeile"/>
            <w:jc w:val="center"/>
            <w:rPr>
              <w:rFonts w:cstheme="minorHAnsi"/>
              <w:sz w:val="16"/>
              <w:szCs w:val="16"/>
            </w:rPr>
          </w:pPr>
        </w:p>
        <w:p w:rsidR="00414601" w:rsidRDefault="00414601" w:rsidP="005141C7">
          <w:pPr>
            <w:pStyle w:val="Fuzeile"/>
            <w:jc w:val="center"/>
            <w:rPr>
              <w:rFonts w:cstheme="minorHAnsi"/>
              <w:sz w:val="16"/>
              <w:szCs w:val="16"/>
            </w:rPr>
          </w:pPr>
        </w:p>
        <w:p w:rsidR="00414601" w:rsidRDefault="00414601" w:rsidP="005141C7">
          <w:pPr>
            <w:pStyle w:val="Fuzeile"/>
            <w:jc w:val="center"/>
            <w:rPr>
              <w:rFonts w:cstheme="minorHAnsi"/>
              <w:sz w:val="16"/>
              <w:szCs w:val="16"/>
            </w:rPr>
          </w:pPr>
        </w:p>
        <w:p w:rsidR="005141C7" w:rsidRPr="007C0005" w:rsidRDefault="005141C7" w:rsidP="005141C7">
          <w:pPr>
            <w:pStyle w:val="Fuzeile"/>
            <w:jc w:val="center"/>
            <w:rPr>
              <w:rFonts w:cstheme="minorHAnsi"/>
              <w:sz w:val="16"/>
              <w:szCs w:val="16"/>
            </w:rPr>
          </w:pPr>
          <w:r w:rsidRPr="007C0005">
            <w:rPr>
              <w:rFonts w:cstheme="minorHAnsi"/>
              <w:sz w:val="16"/>
              <w:szCs w:val="16"/>
            </w:rPr>
            <w:fldChar w:fldCharType="begin"/>
          </w:r>
          <w:r w:rsidRPr="007C0005">
            <w:rPr>
              <w:rFonts w:cstheme="minorHAnsi"/>
              <w:sz w:val="16"/>
              <w:szCs w:val="16"/>
            </w:rPr>
            <w:instrText xml:space="preserve"> PAGE  \* Arabic  \* MERGEFORMAT </w:instrText>
          </w:r>
          <w:r w:rsidRPr="007C0005">
            <w:rPr>
              <w:rFonts w:cstheme="minorHAnsi"/>
              <w:sz w:val="16"/>
              <w:szCs w:val="16"/>
            </w:rPr>
            <w:fldChar w:fldCharType="separate"/>
          </w:r>
          <w:r w:rsidR="00ED5240">
            <w:rPr>
              <w:rFonts w:cstheme="minorHAnsi"/>
              <w:noProof/>
              <w:sz w:val="16"/>
              <w:szCs w:val="16"/>
            </w:rPr>
            <w:t>2</w:t>
          </w:r>
          <w:r w:rsidRPr="007C0005">
            <w:rPr>
              <w:rFonts w:cstheme="minorHAnsi"/>
              <w:sz w:val="16"/>
              <w:szCs w:val="16"/>
            </w:rPr>
            <w:fldChar w:fldCharType="end"/>
          </w:r>
          <w:r w:rsidRPr="007C0005">
            <w:rPr>
              <w:rFonts w:cstheme="minorHAnsi"/>
              <w:sz w:val="16"/>
              <w:szCs w:val="16"/>
            </w:rPr>
            <w:t xml:space="preserve"> / </w:t>
          </w:r>
          <w:r w:rsidRPr="007C0005">
            <w:rPr>
              <w:rFonts w:cstheme="minorHAnsi"/>
              <w:sz w:val="16"/>
              <w:szCs w:val="16"/>
            </w:rPr>
            <w:fldChar w:fldCharType="begin"/>
          </w:r>
          <w:r w:rsidRPr="007C0005">
            <w:rPr>
              <w:rFonts w:cstheme="minorHAnsi"/>
              <w:sz w:val="16"/>
              <w:szCs w:val="16"/>
            </w:rPr>
            <w:instrText xml:space="preserve"> NUMPAGES  \* Arabic  \* MERGEFORMAT </w:instrText>
          </w:r>
          <w:r w:rsidRPr="007C0005">
            <w:rPr>
              <w:rFonts w:cstheme="minorHAnsi"/>
              <w:sz w:val="16"/>
              <w:szCs w:val="16"/>
            </w:rPr>
            <w:fldChar w:fldCharType="separate"/>
          </w:r>
          <w:r w:rsidR="00ED5240">
            <w:rPr>
              <w:rFonts w:cstheme="minorHAnsi"/>
              <w:noProof/>
              <w:sz w:val="16"/>
              <w:szCs w:val="16"/>
            </w:rPr>
            <w:t>2</w:t>
          </w:r>
          <w:r w:rsidRPr="007C0005">
            <w:rPr>
              <w:rFonts w:cstheme="minorHAnsi"/>
              <w:sz w:val="16"/>
              <w:szCs w:val="16"/>
            </w:rPr>
            <w:fldChar w:fldCharType="end"/>
          </w:r>
        </w:p>
      </w:tc>
      <w:tc>
        <w:tcPr>
          <w:tcW w:w="3822" w:type="dxa"/>
        </w:tcPr>
        <w:p w:rsidR="005141C7" w:rsidRPr="007C0005" w:rsidRDefault="007C0005" w:rsidP="005141C7">
          <w:pPr>
            <w:pStyle w:val="Fuzeile"/>
            <w:jc w:val="center"/>
            <w:rPr>
              <w:rFonts w:cstheme="minorHAnsi"/>
              <w:sz w:val="16"/>
              <w:szCs w:val="16"/>
            </w:rPr>
          </w:pPr>
          <w:r w:rsidRPr="007C0005">
            <w:rPr>
              <w:rFonts w:cstheme="minorHAnsi"/>
              <w:noProof/>
              <w:color w:val="1F497D"/>
              <w:sz w:val="16"/>
              <w:szCs w:val="16"/>
              <w:lang w:eastAsia="de-DE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1012162</wp:posOffset>
                </wp:positionH>
                <wp:positionV relativeFrom="paragraph">
                  <wp:posOffset>39701</wp:posOffset>
                </wp:positionV>
                <wp:extent cx="1327785" cy="445135"/>
                <wp:effectExtent l="0" t="0" r="5715" b="0"/>
                <wp:wrapNone/>
                <wp:docPr id="2" name="Grafik 2" descr="cid:image005.png@01D8F38A.293427F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id:image005.png@01D8F38A.293427F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7785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141C7" w:rsidRPr="005141C7" w:rsidRDefault="005141C7" w:rsidP="001E02D1">
    <w:pPr>
      <w:pStyle w:val="Fuzeile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240" w:rsidRDefault="00ED524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743" w:rsidRDefault="00340743" w:rsidP="008C2E6D">
      <w:pPr>
        <w:spacing w:after="0" w:line="240" w:lineRule="auto"/>
      </w:pPr>
      <w:r>
        <w:separator/>
      </w:r>
    </w:p>
  </w:footnote>
  <w:footnote w:type="continuationSeparator" w:id="0">
    <w:p w:rsidR="00340743" w:rsidRDefault="00340743" w:rsidP="008C2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240" w:rsidRDefault="00ED5240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1001" o:spid="_x0000_s2050" type="#_x0000_t136" style="position:absolute;margin-left:0;margin-top:0;width:447.65pt;height:191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ntwur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743" w:rsidRPr="00413AFF" w:rsidRDefault="00ED5240">
    <w:pPr>
      <w:pStyle w:val="Kopfzeile"/>
      <w:rPr>
        <w:sz w:val="16"/>
        <w:szCs w:val="16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1002" o:spid="_x0000_s2051" type="#_x0000_t136" style="position:absolute;margin-left:0;margin-top:0;width:447.65pt;height:191.8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ntwurf"/>
        </v:shape>
      </w:pict>
    </w:r>
    <w:r w:rsidR="00340743" w:rsidRPr="00413AFF">
      <w:rPr>
        <w:rFonts w:ascii="Arial" w:hAnsi="Arial" w:cs="Arial"/>
        <w:noProof/>
        <w:color w:val="5F5F5F"/>
        <w:sz w:val="16"/>
        <w:szCs w:val="16"/>
        <w:lang w:eastAsia="de-D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-68580</wp:posOffset>
          </wp:positionV>
          <wp:extent cx="600075" cy="390525"/>
          <wp:effectExtent l="0" t="0" r="9525" b="9525"/>
          <wp:wrapNone/>
          <wp:docPr id="1" name="Grafik 1" descr="cid:image002.png@01D94764.0FA4F1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cid:image002.png@01D94764.0FA4F1B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40743" w:rsidRPr="00413AFF">
      <w:rPr>
        <w:sz w:val="16"/>
        <w:szCs w:val="16"/>
      </w:rPr>
      <w:t>Förderperiode 2021 – 2027</w:t>
    </w:r>
  </w:p>
  <w:p w:rsidR="00413AFF" w:rsidRDefault="00340743">
    <w:pPr>
      <w:pStyle w:val="Kopfzeile"/>
      <w:rPr>
        <w:sz w:val="16"/>
        <w:szCs w:val="16"/>
      </w:rPr>
    </w:pPr>
    <w:r w:rsidRPr="00413AFF">
      <w:rPr>
        <w:sz w:val="16"/>
        <w:szCs w:val="16"/>
      </w:rPr>
      <w:t>Programm EFRE / JTF</w:t>
    </w:r>
  </w:p>
  <w:p w:rsidR="00413AFF" w:rsidRPr="00413AFF" w:rsidRDefault="00413AFF">
    <w:pPr>
      <w:pStyle w:val="Kopfzeile"/>
      <w:rPr>
        <w:sz w:val="16"/>
        <w:szCs w:val="16"/>
      </w:rPr>
    </w:pPr>
    <w:r>
      <w:rPr>
        <w:sz w:val="16"/>
        <w:szCs w:val="16"/>
      </w:rPr>
      <w:t>Vorhaben Infrastruktur an Hochschulen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240" w:rsidRDefault="00ED5240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1000" o:spid="_x0000_s2049" type="#_x0000_t136" style="position:absolute;margin-left:0;margin-top:0;width:447.65pt;height:191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ntwur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2032F"/>
    <w:multiLevelType w:val="hybridMultilevel"/>
    <w:tmpl w:val="C9FC43F2"/>
    <w:lvl w:ilvl="0" w:tplc="DEC48C10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1A360D"/>
    <w:multiLevelType w:val="hybridMultilevel"/>
    <w:tmpl w:val="D9DEACCA"/>
    <w:lvl w:ilvl="0" w:tplc="1DF0D916">
      <w:start w:val="1"/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01136"/>
    <w:multiLevelType w:val="hybridMultilevel"/>
    <w:tmpl w:val="3BEAFF9C"/>
    <w:lvl w:ilvl="0" w:tplc="1A8853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F4F"/>
    <w:rsid w:val="00027B48"/>
    <w:rsid w:val="000F2D17"/>
    <w:rsid w:val="001853C9"/>
    <w:rsid w:val="00197F4F"/>
    <w:rsid w:val="001D28AC"/>
    <w:rsid w:val="001E02D1"/>
    <w:rsid w:val="00340743"/>
    <w:rsid w:val="00390B8F"/>
    <w:rsid w:val="0039248C"/>
    <w:rsid w:val="00395708"/>
    <w:rsid w:val="003F10A9"/>
    <w:rsid w:val="003F6F96"/>
    <w:rsid w:val="00413AFF"/>
    <w:rsid w:val="00414601"/>
    <w:rsid w:val="005141C7"/>
    <w:rsid w:val="005B7696"/>
    <w:rsid w:val="005F0875"/>
    <w:rsid w:val="006C3F5E"/>
    <w:rsid w:val="007A7D60"/>
    <w:rsid w:val="007C0005"/>
    <w:rsid w:val="008C2E6D"/>
    <w:rsid w:val="009F1064"/>
    <w:rsid w:val="00A119BE"/>
    <w:rsid w:val="00A72F04"/>
    <w:rsid w:val="00AD5354"/>
    <w:rsid w:val="00AF2743"/>
    <w:rsid w:val="00B01DF7"/>
    <w:rsid w:val="00C02579"/>
    <w:rsid w:val="00D36B1E"/>
    <w:rsid w:val="00D81E19"/>
    <w:rsid w:val="00ED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A7D60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7A7D60"/>
    <w:rPr>
      <w:color w:val="808080"/>
    </w:rPr>
  </w:style>
  <w:style w:type="table" w:styleId="Tabellenraster">
    <w:name w:val="Table Grid"/>
    <w:basedOn w:val="NormaleTabelle"/>
    <w:uiPriority w:val="59"/>
    <w:rsid w:val="007A7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C2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2E6D"/>
  </w:style>
  <w:style w:type="paragraph" w:styleId="Fuzeile">
    <w:name w:val="footer"/>
    <w:basedOn w:val="Standard"/>
    <w:link w:val="FuzeileZchn"/>
    <w:uiPriority w:val="99"/>
    <w:unhideWhenUsed/>
    <w:rsid w:val="008C2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2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image010.png@01D94053.02FCB780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94764.0FA4F1B0" TargetMode="External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B9ED-D319-4935-AC21-EC3EE5335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2023-02-23_Formblatt Klimaverträglichkeitsprüfung.dotx</Template>
  <TotalTime>0</TotalTime>
  <Pages>2</Pages>
  <Words>369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SMWK</Company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Brueker</dc:creator>
  <cp:keywords/>
  <dc:description/>
  <cp:lastModifiedBy>Brueker, Susan - SMWK</cp:lastModifiedBy>
  <cp:revision>9</cp:revision>
  <dcterms:created xsi:type="dcterms:W3CDTF">2023-02-23T11:50:00Z</dcterms:created>
  <dcterms:modified xsi:type="dcterms:W3CDTF">2023-03-21T07:40:00Z</dcterms:modified>
</cp:coreProperties>
</file>